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899" w:rsidRDefault="00D55899" w:rsidP="00D55899">
      <w:pPr>
        <w:jc w:val="center"/>
        <w:rPr>
          <w:b/>
          <w:sz w:val="28"/>
          <w:szCs w:val="28"/>
          <w:u w:val="single"/>
        </w:rPr>
      </w:pPr>
    </w:p>
    <w:p w:rsidR="00D55899" w:rsidRDefault="00306098" w:rsidP="00D55899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</w:t>
      </w:r>
      <w:r w:rsidR="00D55899">
        <w:rPr>
          <w:b/>
          <w:sz w:val="28"/>
          <w:szCs w:val="28"/>
          <w:u w:val="single"/>
        </w:rPr>
        <w:t>STANDING ORDER MANDATE</w:t>
      </w:r>
    </w:p>
    <w:p w:rsidR="00D55899" w:rsidRDefault="00D55899" w:rsidP="00D55899">
      <w:pPr>
        <w:rPr>
          <w:sz w:val="28"/>
          <w:szCs w:val="28"/>
        </w:rPr>
      </w:pPr>
      <w:r>
        <w:rPr>
          <w:sz w:val="28"/>
          <w:szCs w:val="28"/>
        </w:rPr>
        <w:t>TO: MANAGER</w:t>
      </w:r>
    </w:p>
    <w:p w:rsidR="00D55899" w:rsidRDefault="00931F91" w:rsidP="00D55899">
      <w:pPr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3pt;margin-top:14.2pt;width:219pt;height:0;z-index:251660288" o:connectortype="straight"/>
        </w:pict>
      </w:r>
      <w:r w:rsidR="00D55899">
        <w:rPr>
          <w:sz w:val="28"/>
          <w:szCs w:val="28"/>
        </w:rPr>
        <w:tab/>
      </w:r>
      <w:r w:rsidR="00D55899">
        <w:rPr>
          <w:sz w:val="28"/>
          <w:szCs w:val="28"/>
        </w:rPr>
        <w:tab/>
      </w:r>
      <w:r w:rsidR="00D55899">
        <w:rPr>
          <w:sz w:val="28"/>
          <w:szCs w:val="28"/>
        </w:rPr>
        <w:tab/>
      </w:r>
      <w:r w:rsidR="00D55899">
        <w:rPr>
          <w:sz w:val="28"/>
          <w:szCs w:val="28"/>
        </w:rPr>
        <w:tab/>
      </w:r>
      <w:r w:rsidR="00D55899">
        <w:rPr>
          <w:sz w:val="28"/>
          <w:szCs w:val="28"/>
        </w:rPr>
        <w:tab/>
        <w:t>BANK</w:t>
      </w:r>
    </w:p>
    <w:p w:rsidR="00D55899" w:rsidRDefault="00931F91" w:rsidP="00D55899">
      <w:pPr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pict>
          <v:shape id="_x0000_s1028" type="#_x0000_t32" style="position:absolute;margin-left:252.75pt;margin-top:16.3pt;width:113.25pt;height:.05pt;z-index:251662336" o:connectortype="straight"/>
        </w:pict>
      </w:r>
      <w:r>
        <w:rPr>
          <w:noProof/>
          <w:sz w:val="28"/>
          <w:szCs w:val="28"/>
          <w:lang w:eastAsia="en-GB"/>
        </w:rPr>
        <w:pict>
          <v:shape id="_x0000_s1027" type="#_x0000_t32" style="position:absolute;margin-left:3pt;margin-top:16.3pt;width:219pt;height:0;z-index:251661312" o:connectortype="straight"/>
        </w:pict>
      </w:r>
      <w:r w:rsidR="00D55899">
        <w:rPr>
          <w:sz w:val="28"/>
          <w:szCs w:val="28"/>
        </w:rPr>
        <w:tab/>
      </w:r>
      <w:r w:rsidR="00D55899">
        <w:rPr>
          <w:sz w:val="28"/>
          <w:szCs w:val="28"/>
        </w:rPr>
        <w:tab/>
      </w:r>
      <w:r w:rsidR="00D55899">
        <w:rPr>
          <w:sz w:val="28"/>
          <w:szCs w:val="28"/>
        </w:rPr>
        <w:tab/>
      </w:r>
      <w:r w:rsidR="00D55899">
        <w:rPr>
          <w:sz w:val="28"/>
          <w:szCs w:val="28"/>
        </w:rPr>
        <w:tab/>
      </w:r>
      <w:r w:rsidR="00D55899">
        <w:rPr>
          <w:sz w:val="28"/>
          <w:szCs w:val="28"/>
        </w:rPr>
        <w:tab/>
      </w:r>
      <w:r w:rsidR="00D55899">
        <w:rPr>
          <w:sz w:val="28"/>
          <w:szCs w:val="28"/>
        </w:rPr>
        <w:tab/>
      </w:r>
      <w:r w:rsidR="00D55899">
        <w:rPr>
          <w:sz w:val="28"/>
          <w:szCs w:val="28"/>
        </w:rPr>
        <w:tab/>
        <w:t xml:space="preserve">DATE       /      /      </w:t>
      </w:r>
    </w:p>
    <w:p w:rsidR="00D55899" w:rsidRDefault="00D55899" w:rsidP="00D55899">
      <w:pPr>
        <w:spacing w:after="0"/>
        <w:rPr>
          <w:sz w:val="28"/>
          <w:szCs w:val="28"/>
        </w:rPr>
      </w:pPr>
    </w:p>
    <w:p w:rsidR="00D55899" w:rsidRDefault="00D55899" w:rsidP="00D55899">
      <w:pPr>
        <w:spacing w:after="0"/>
        <w:rPr>
          <w:sz w:val="28"/>
          <w:szCs w:val="28"/>
        </w:rPr>
      </w:pPr>
      <w:r>
        <w:rPr>
          <w:sz w:val="28"/>
          <w:szCs w:val="28"/>
        </w:rPr>
        <w:t>Dear Sir/ Madam</w:t>
      </w:r>
    </w:p>
    <w:p w:rsidR="00D55899" w:rsidRDefault="00D55899" w:rsidP="00D55899">
      <w:pPr>
        <w:spacing w:after="0"/>
        <w:rPr>
          <w:sz w:val="28"/>
          <w:szCs w:val="28"/>
        </w:rPr>
      </w:pPr>
      <w:r>
        <w:rPr>
          <w:sz w:val="28"/>
          <w:szCs w:val="28"/>
        </w:rPr>
        <w:t>Bank Account</w:t>
      </w:r>
    </w:p>
    <w:p w:rsidR="00D55899" w:rsidRDefault="00931F91" w:rsidP="00D55899">
      <w:pPr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pict>
          <v:shape id="_x0000_s1029" type="#_x0000_t32" style="position:absolute;margin-left:37.5pt;margin-top:13.45pt;width:415.5pt;height:0;z-index:251663360" o:connectortype="straight"/>
        </w:pict>
      </w:r>
      <w:r w:rsidR="00D55899">
        <w:rPr>
          <w:sz w:val="28"/>
          <w:szCs w:val="28"/>
        </w:rPr>
        <w:t xml:space="preserve">Name: </w:t>
      </w:r>
    </w:p>
    <w:p w:rsidR="00D55899" w:rsidRDefault="00D55899" w:rsidP="00D55899">
      <w:pPr>
        <w:spacing w:after="0"/>
        <w:rPr>
          <w:sz w:val="28"/>
          <w:szCs w:val="28"/>
        </w:rPr>
      </w:pPr>
      <w:r>
        <w:rPr>
          <w:sz w:val="28"/>
          <w:szCs w:val="28"/>
        </w:rPr>
        <w:t>Bank Account</w:t>
      </w:r>
    </w:p>
    <w:p w:rsidR="00D55899" w:rsidRDefault="00931F91" w:rsidP="00D55899">
      <w:pPr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pict>
          <v:shape id="_x0000_s1030" type="#_x0000_t32" style="position:absolute;margin-left:24pt;margin-top:13.85pt;width:432.75pt;height:.05pt;z-index:251664384" o:connectortype="straight"/>
        </w:pict>
      </w:r>
      <w:r w:rsidR="00D55899">
        <w:rPr>
          <w:sz w:val="28"/>
          <w:szCs w:val="28"/>
        </w:rPr>
        <w:t xml:space="preserve">No: </w:t>
      </w:r>
    </w:p>
    <w:p w:rsidR="00D55899" w:rsidRDefault="00931F91" w:rsidP="00D55899">
      <w:pPr>
        <w:spacing w:before="240" w:after="0"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pict>
          <v:shape id="_x0000_s1031" type="#_x0000_t32" style="position:absolute;margin-left:57pt;margin-top:25.7pt;width:399.75pt;height:0;z-index:251665408" o:connectortype="straight"/>
        </w:pict>
      </w:r>
      <w:r w:rsidR="00D55899">
        <w:rPr>
          <w:sz w:val="28"/>
          <w:szCs w:val="28"/>
        </w:rPr>
        <w:t>Sort Code</w:t>
      </w:r>
    </w:p>
    <w:p w:rsidR="00D55899" w:rsidRDefault="00931F91" w:rsidP="00D55899">
      <w:pPr>
        <w:spacing w:before="240" w:after="0"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pict>
          <v:shape id="_x0000_s1032" type="#_x0000_t32" style="position:absolute;margin-left:369pt;margin-top:29.3pt;width:87.75pt;height:0;z-index:251666432" o:connectortype="straight"/>
        </w:pict>
      </w:r>
      <w:r w:rsidR="00D55899">
        <w:rPr>
          <w:sz w:val="28"/>
          <w:szCs w:val="28"/>
        </w:rPr>
        <w:t>Please arrange to pay my rent by standing order with effect from         /        /</w:t>
      </w:r>
    </w:p>
    <w:p w:rsidR="00D55899" w:rsidRDefault="00931F91" w:rsidP="00D55899">
      <w:pPr>
        <w:spacing w:before="240" w:after="0"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pict>
          <v:shape id="_x0000_s1033" type="#_x0000_t32" style="position:absolute;margin-left:318.75pt;margin-top:26.15pt;width:138pt;height:.75pt;z-index:251667456" o:connectortype="straight"/>
        </w:pict>
      </w:r>
      <w:r w:rsidR="00D55899">
        <w:rPr>
          <w:sz w:val="28"/>
          <w:szCs w:val="28"/>
        </w:rPr>
        <w:t>The weekly/ fortnightly/ 4 weekly/ monthly amount is £</w:t>
      </w:r>
    </w:p>
    <w:p w:rsidR="00D55899" w:rsidRDefault="00D55899" w:rsidP="00D55899">
      <w:pPr>
        <w:spacing w:before="240" w:after="0"/>
        <w:rPr>
          <w:sz w:val="28"/>
          <w:szCs w:val="28"/>
        </w:rPr>
      </w:pPr>
      <w:r>
        <w:rPr>
          <w:sz w:val="28"/>
          <w:szCs w:val="28"/>
        </w:rPr>
        <w:t>Details of the beneficiary are as follows:</w:t>
      </w:r>
    </w:p>
    <w:p w:rsidR="00D55899" w:rsidRDefault="00D55899" w:rsidP="00D55899">
      <w:pPr>
        <w:spacing w:after="0"/>
        <w:rPr>
          <w:sz w:val="28"/>
          <w:szCs w:val="28"/>
        </w:rPr>
      </w:pPr>
      <w:r w:rsidRPr="00FE65FC">
        <w:rPr>
          <w:b/>
          <w:sz w:val="28"/>
          <w:szCs w:val="28"/>
        </w:rPr>
        <w:t>BENEFICIARY NAME:</w:t>
      </w:r>
      <w:r>
        <w:rPr>
          <w:sz w:val="28"/>
          <w:szCs w:val="28"/>
        </w:rPr>
        <w:tab/>
        <w:t>Leathermarket JMB</w:t>
      </w:r>
    </w:p>
    <w:p w:rsidR="00D55899" w:rsidRDefault="00D55899" w:rsidP="00D55899">
      <w:pPr>
        <w:spacing w:after="0"/>
        <w:rPr>
          <w:sz w:val="28"/>
          <w:szCs w:val="28"/>
        </w:rPr>
      </w:pPr>
      <w:r w:rsidRPr="00FE65FC">
        <w:rPr>
          <w:b/>
          <w:sz w:val="28"/>
          <w:szCs w:val="28"/>
        </w:rPr>
        <w:t>BENEFICIARY BANK:</w:t>
      </w:r>
      <w:r>
        <w:rPr>
          <w:sz w:val="28"/>
          <w:szCs w:val="28"/>
        </w:rPr>
        <w:tab/>
        <w:t>Lloyds Bank plc</w:t>
      </w:r>
    </w:p>
    <w:p w:rsidR="00D55899" w:rsidRDefault="00D55899" w:rsidP="00D55899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Fenchurch Street Branch</w:t>
      </w:r>
    </w:p>
    <w:p w:rsidR="00D55899" w:rsidRDefault="00D55899" w:rsidP="00D55899">
      <w:pPr>
        <w:spacing w:after="0"/>
        <w:rPr>
          <w:sz w:val="28"/>
          <w:szCs w:val="28"/>
        </w:rPr>
      </w:pPr>
      <w:r w:rsidRPr="00FE65FC">
        <w:rPr>
          <w:b/>
          <w:sz w:val="28"/>
          <w:szCs w:val="28"/>
        </w:rPr>
        <w:t>SORT CODE: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30 93 23</w:t>
      </w:r>
    </w:p>
    <w:p w:rsidR="00D55899" w:rsidRDefault="00D55899" w:rsidP="00D55899">
      <w:pPr>
        <w:spacing w:after="0"/>
        <w:rPr>
          <w:sz w:val="28"/>
          <w:szCs w:val="28"/>
        </w:rPr>
      </w:pPr>
      <w:r w:rsidRPr="00FE65FC">
        <w:rPr>
          <w:b/>
          <w:sz w:val="28"/>
          <w:szCs w:val="28"/>
        </w:rPr>
        <w:t>ACCOUNT NUMBER:</w:t>
      </w:r>
      <w:r>
        <w:rPr>
          <w:sz w:val="28"/>
          <w:szCs w:val="28"/>
        </w:rPr>
        <w:tab/>
      </w:r>
      <w:r w:rsidR="00C71FBE">
        <w:rPr>
          <w:sz w:val="28"/>
          <w:szCs w:val="28"/>
        </w:rPr>
        <w:tab/>
      </w:r>
      <w:r>
        <w:rPr>
          <w:sz w:val="28"/>
          <w:szCs w:val="28"/>
        </w:rPr>
        <w:t>00761267</w:t>
      </w:r>
    </w:p>
    <w:p w:rsidR="00D55899" w:rsidRDefault="00D55899" w:rsidP="00D55899">
      <w:pPr>
        <w:spacing w:before="240" w:after="0"/>
        <w:rPr>
          <w:sz w:val="28"/>
          <w:szCs w:val="28"/>
        </w:rPr>
      </w:pPr>
      <w:r>
        <w:rPr>
          <w:sz w:val="28"/>
          <w:szCs w:val="28"/>
        </w:rPr>
        <w:t xml:space="preserve">Please quote this account reference on my payments </w:t>
      </w:r>
    </w:p>
    <w:p w:rsidR="00D55899" w:rsidRDefault="00931F91" w:rsidP="00D55899">
      <w:pPr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pict>
          <v:shape id="_x0000_s1034" type="#_x0000_t32" style="position:absolute;margin-left:74.25pt;margin-top:13.7pt;width:228pt;height:0;z-index:251668480" o:connectortype="straight"/>
        </w:pict>
      </w:r>
      <w:r w:rsidR="00D55899">
        <w:rPr>
          <w:sz w:val="28"/>
          <w:szCs w:val="28"/>
        </w:rPr>
        <w:t>Account No:</w:t>
      </w:r>
    </w:p>
    <w:p w:rsidR="00D55899" w:rsidRDefault="00D55899" w:rsidP="00D55899">
      <w:pPr>
        <w:spacing w:after="0"/>
        <w:rPr>
          <w:sz w:val="28"/>
          <w:szCs w:val="28"/>
        </w:rPr>
      </w:pPr>
    </w:p>
    <w:p w:rsidR="00D55899" w:rsidRDefault="00D55899" w:rsidP="00D55899">
      <w:pPr>
        <w:spacing w:after="0"/>
        <w:rPr>
          <w:sz w:val="28"/>
          <w:szCs w:val="28"/>
        </w:rPr>
      </w:pPr>
    </w:p>
    <w:p w:rsidR="00D55899" w:rsidRDefault="00931F91" w:rsidP="00D55899">
      <w:pPr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pict>
          <v:shape id="_x0000_s1035" type="#_x0000_t32" style="position:absolute;margin-left:90pt;margin-top:14.9pt;width:212.25pt;height:0;z-index:251669504" o:connectortype="straight"/>
        </w:pict>
      </w:r>
      <w:r w:rsidR="00D55899">
        <w:rPr>
          <w:sz w:val="28"/>
          <w:szCs w:val="28"/>
        </w:rPr>
        <w:t>Yours Faithfully</w:t>
      </w:r>
    </w:p>
    <w:p w:rsidR="00D55899" w:rsidRDefault="00931F91" w:rsidP="00D55899">
      <w:pPr>
        <w:spacing w:before="240" w:after="0"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pict>
          <v:shape id="_x0000_s1036" type="#_x0000_t32" style="position:absolute;margin-left:180pt;margin-top:26.7pt;width:212.25pt;height:0;z-index:251670528" o:connectortype="straight"/>
        </w:pict>
      </w:r>
      <w:r w:rsidR="00D55899">
        <w:rPr>
          <w:sz w:val="28"/>
          <w:szCs w:val="28"/>
        </w:rPr>
        <w:t xml:space="preserve">Signature of the account holder </w:t>
      </w:r>
    </w:p>
    <w:p w:rsidR="00D55899" w:rsidRDefault="00D55899" w:rsidP="00D55899">
      <w:pPr>
        <w:spacing w:before="240" w:after="0"/>
        <w:rPr>
          <w:b/>
          <w:sz w:val="28"/>
          <w:szCs w:val="28"/>
        </w:rPr>
      </w:pPr>
      <w:r>
        <w:rPr>
          <w:b/>
          <w:sz w:val="28"/>
          <w:szCs w:val="28"/>
        </w:rPr>
        <w:t>TO BE SIGNED BY THE ACCOUNT HOLDER ONLY</w:t>
      </w:r>
    </w:p>
    <w:p w:rsidR="00D55899" w:rsidRPr="00FE65FC" w:rsidRDefault="00D55899" w:rsidP="00D55899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PLEASE TAKE THIS FORM TO YOUR BANK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C764C2" w:rsidRPr="00D7742F" w:rsidRDefault="00C764C2" w:rsidP="00D55899"/>
    <w:sectPr w:rsidR="00C764C2" w:rsidRPr="00D7742F" w:rsidSect="0025189E">
      <w:headerReference w:type="even" r:id="rId6"/>
      <w:headerReference w:type="first" r:id="rId7"/>
      <w:footerReference w:type="first" r:id="rId8"/>
      <w:pgSz w:w="11907" w:h="16840" w:code="9"/>
      <w:pgMar w:top="992" w:right="851" w:bottom="2127" w:left="851" w:header="278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776A" w:rsidRDefault="00CD776A">
      <w:r>
        <w:separator/>
      </w:r>
    </w:p>
  </w:endnote>
  <w:endnote w:type="continuationSeparator" w:id="0">
    <w:p w:rsidR="00CD776A" w:rsidRDefault="00CD77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F88" w:rsidRDefault="00626F88">
    <w:pPr>
      <w:pStyle w:val="Footer"/>
    </w:pPr>
  </w:p>
  <w:p w:rsidR="00626F88" w:rsidRDefault="00626F8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776A" w:rsidRDefault="00CD776A">
      <w:r>
        <w:separator/>
      </w:r>
    </w:p>
  </w:footnote>
  <w:footnote w:type="continuationSeparator" w:id="0">
    <w:p w:rsidR="00CD776A" w:rsidRDefault="00CD77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F88" w:rsidRDefault="00931F91">
    <w:pPr>
      <w:pStyle w:val="Header"/>
    </w:pPr>
    <w:r w:rsidRPr="00931F91"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67" type="#_x0000_t75" style="position:absolute;margin-left:0;margin-top:0;width:555.1pt;height:653.5pt;z-index:-251659264;mso-position-horizontal:center;mso-position-horizontal-relative:margin;mso-position-vertical:center;mso-position-vertical-relative:margin" o:allowincell="f">
          <v:imagedata r:id="rId1" o:title="Letterheadnew"/>
          <w10:wrap anchorx="margin" anchory="margin"/>
        </v:shape>
      </w:pict>
    </w:r>
    <w:r w:rsidRPr="00931F91">
      <w:rPr>
        <w:noProof/>
        <w:lang w:val="en-US"/>
      </w:rPr>
      <w:pict>
        <v:shape id="WordPictureWatermark2" o:spid="_x0000_s2464" type="#_x0000_t75" style="position:absolute;margin-left:0;margin-top:0;width:677pt;height:797pt;z-index:-251660288;mso-position-horizontal:center;mso-position-horizontal-relative:margin;mso-position-vertical:center;mso-position-vertical-relative:margin" o:allowincell="f">
          <v:imagedata r:id="rId2" o:title="Letterheadnew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F88" w:rsidRDefault="00626F88" w:rsidP="00B127B6">
    <w:pPr>
      <w:pStyle w:val="Header"/>
      <w:ind w:left="567"/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258445</wp:posOffset>
          </wp:positionH>
          <wp:positionV relativeFrom="page">
            <wp:posOffset>347345</wp:posOffset>
          </wp:positionV>
          <wp:extent cx="7124700" cy="10109200"/>
          <wp:effectExtent l="0" t="0" r="0" b="6350"/>
          <wp:wrapNone/>
          <wp:docPr id="425" name="Picture 425" descr="E:\JMB\JMB\designs\Notepaper master 100113.ep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25" descr="E:\JMB\JMB\designs\Notepaper master 100113.ep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0" cy="1010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31F91">
      <w:rPr>
        <w:noProof/>
        <w:lang w:eastAsia="en-GB"/>
      </w:rPr>
      <w:pict>
        <v:group id="Canvas 422" o:spid="_x0000_s2468" editas="canvas" style="position:absolute;left:0;text-align:left;margin-left:581.6pt;margin-top:0;width:109.6pt;height:126.15pt;z-index:251658240;mso-position-horizontal:right;mso-position-horizontal-relative:text;mso-position-vertical-relative:text" coordsize="13919,160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469" type="#_x0000_t75" style="position:absolute;width:13919;height:16021;visibility:visible">
            <v:fill o:detectmouseclick="t"/>
            <v:path o:connecttype="none"/>
          </v:shape>
          <w10:wrap type="square"/>
        </v:group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attachedTemplate r:id="rId1"/>
  <w:stylePaneFormatFilter w:val="3F01"/>
  <w:defaultTabStop w:val="720"/>
  <w:characterSpacingControl w:val="doNotCompress"/>
  <w:hdrShapeDefaults>
    <o:shapedefaults v:ext="edit" spidmax="247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B1797"/>
    <w:rsid w:val="00065096"/>
    <w:rsid w:val="00104A29"/>
    <w:rsid w:val="00117812"/>
    <w:rsid w:val="00142ADC"/>
    <w:rsid w:val="0016342D"/>
    <w:rsid w:val="00164635"/>
    <w:rsid w:val="001A5127"/>
    <w:rsid w:val="001B6017"/>
    <w:rsid w:val="001D4002"/>
    <w:rsid w:val="001D65D8"/>
    <w:rsid w:val="001E6784"/>
    <w:rsid w:val="00213522"/>
    <w:rsid w:val="00225F5E"/>
    <w:rsid w:val="00226A7E"/>
    <w:rsid w:val="00227949"/>
    <w:rsid w:val="0025189E"/>
    <w:rsid w:val="00256C1C"/>
    <w:rsid w:val="00264DCD"/>
    <w:rsid w:val="002830E0"/>
    <w:rsid w:val="00297649"/>
    <w:rsid w:val="002E192B"/>
    <w:rsid w:val="00306098"/>
    <w:rsid w:val="00325BB5"/>
    <w:rsid w:val="003264E5"/>
    <w:rsid w:val="00361A33"/>
    <w:rsid w:val="00366EA5"/>
    <w:rsid w:val="003745FD"/>
    <w:rsid w:val="00391E90"/>
    <w:rsid w:val="003D76A0"/>
    <w:rsid w:val="003F41CE"/>
    <w:rsid w:val="004479CD"/>
    <w:rsid w:val="004A1269"/>
    <w:rsid w:val="004B33B4"/>
    <w:rsid w:val="00560E3B"/>
    <w:rsid w:val="00615014"/>
    <w:rsid w:val="00626F88"/>
    <w:rsid w:val="0064310E"/>
    <w:rsid w:val="006543BC"/>
    <w:rsid w:val="006A4BE6"/>
    <w:rsid w:val="00700922"/>
    <w:rsid w:val="00792477"/>
    <w:rsid w:val="007B07F7"/>
    <w:rsid w:val="007B25F6"/>
    <w:rsid w:val="008003BA"/>
    <w:rsid w:val="0089583A"/>
    <w:rsid w:val="00895E81"/>
    <w:rsid w:val="008B7173"/>
    <w:rsid w:val="008F1A49"/>
    <w:rsid w:val="00931F91"/>
    <w:rsid w:val="00984FE6"/>
    <w:rsid w:val="009A66BD"/>
    <w:rsid w:val="009D5008"/>
    <w:rsid w:val="009F49FE"/>
    <w:rsid w:val="00A30EA3"/>
    <w:rsid w:val="00A503C2"/>
    <w:rsid w:val="00A53319"/>
    <w:rsid w:val="00A95AF7"/>
    <w:rsid w:val="00AD6B2D"/>
    <w:rsid w:val="00AF72B8"/>
    <w:rsid w:val="00B127B6"/>
    <w:rsid w:val="00B12F16"/>
    <w:rsid w:val="00B628E1"/>
    <w:rsid w:val="00B962F8"/>
    <w:rsid w:val="00BA04AB"/>
    <w:rsid w:val="00BA2D85"/>
    <w:rsid w:val="00C71FBE"/>
    <w:rsid w:val="00C73835"/>
    <w:rsid w:val="00C764C2"/>
    <w:rsid w:val="00C868F7"/>
    <w:rsid w:val="00CD407D"/>
    <w:rsid w:val="00CD7673"/>
    <w:rsid w:val="00CD776A"/>
    <w:rsid w:val="00CE06A9"/>
    <w:rsid w:val="00CF24B5"/>
    <w:rsid w:val="00D1364E"/>
    <w:rsid w:val="00D55899"/>
    <w:rsid w:val="00D73564"/>
    <w:rsid w:val="00D74257"/>
    <w:rsid w:val="00D7742F"/>
    <w:rsid w:val="00D816F9"/>
    <w:rsid w:val="00DB6149"/>
    <w:rsid w:val="00DE731A"/>
    <w:rsid w:val="00E255D0"/>
    <w:rsid w:val="00E37B4B"/>
    <w:rsid w:val="00E42900"/>
    <w:rsid w:val="00E77309"/>
    <w:rsid w:val="00E81A1F"/>
    <w:rsid w:val="00EA6ACB"/>
    <w:rsid w:val="00EF0748"/>
    <w:rsid w:val="00EF1053"/>
    <w:rsid w:val="00EF46BF"/>
    <w:rsid w:val="00F1694A"/>
    <w:rsid w:val="00F5511C"/>
    <w:rsid w:val="00F5549E"/>
    <w:rsid w:val="00F702A6"/>
    <w:rsid w:val="00FB1797"/>
    <w:rsid w:val="00FC03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70"/>
    <o:shapelayout v:ext="edit">
      <o:idmap v:ext="edit" data="1"/>
      <o:rules v:ext="edit">
        <o:r id="V:Rule12" type="connector" idref="#_x0000_s1026"/>
        <o:r id="V:Rule13" type="connector" idref="#_x0000_s1033"/>
        <o:r id="V:Rule14" type="connector" idref="#_x0000_s1027"/>
        <o:r id="V:Rule15" type="connector" idref="#_x0000_s1030"/>
        <o:r id="V:Rule16" type="connector" idref="#_x0000_s1032"/>
        <o:r id="V:Rule17" type="connector" idref="#_x0000_s1034"/>
        <o:r id="V:Rule18" type="connector" idref="#_x0000_s1035"/>
        <o:r id="V:Rule19" type="connector" idref="#_x0000_s1031"/>
        <o:r id="V:Rule20" type="connector" idref="#_x0000_s1036"/>
        <o:r id="V:Rule21" type="connector" idref="#_x0000_s1028"/>
        <o:r id="V:Rule22" type="connector" idref="#_x0000_s102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7742F"/>
    <w:pPr>
      <w:spacing w:after="240" w:line="288" w:lineRule="auto"/>
    </w:pPr>
    <w:rPr>
      <w:rFonts w:ascii="Arial" w:hAnsi="Arial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basedOn w:val="Normal"/>
    <w:rsid w:val="00D7742F"/>
    <w:pPr>
      <w:tabs>
        <w:tab w:val="left" w:pos="142"/>
      </w:tabs>
    </w:pPr>
  </w:style>
  <w:style w:type="paragraph" w:styleId="Header">
    <w:name w:val="header"/>
    <w:basedOn w:val="Normal"/>
    <w:rsid w:val="006A4BE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A4BE6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68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enny%20conroy\AppData\Local\Microsoft\Windows\Temporary%20Internet%20Files\Content.Outlook\M0J6S4HR\JMBletterheadmaster2013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JMBletterheadmaster2013</Template>
  <TotalTime>1</TotalTime>
  <Pages>1</Pages>
  <Words>102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JMB Letterhead Template</vt:lpstr>
    </vt:vector>
  </TitlesOfParts>
  <Company>HFEA</Company>
  <LinksUpToDate>false</LinksUpToDate>
  <CharactersWithSpaces>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JMB Letterhead Template</dc:title>
  <dc:creator>jenny conroy</dc:creator>
  <cp:keywords>Template, letter</cp:keywords>
  <dc:description>Revised 2013 with new phone number</dc:description>
  <cp:lastModifiedBy>Len Dalrymple</cp:lastModifiedBy>
  <cp:revision>2</cp:revision>
  <cp:lastPrinted>2015-11-25T11:48:00Z</cp:lastPrinted>
  <dcterms:created xsi:type="dcterms:W3CDTF">2015-12-17T17:26:00Z</dcterms:created>
  <dcterms:modified xsi:type="dcterms:W3CDTF">2015-12-17T17:26:00Z</dcterms:modified>
</cp:coreProperties>
</file>